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50F73" w14:textId="27901E4C" w:rsidR="00936B60" w:rsidRDefault="00936B60" w:rsidP="00570FA8"/>
    <w:tbl>
      <w:tblPr>
        <w:tblW w:w="5000" w:type="pct"/>
        <w:tblLook w:val="0600" w:firstRow="0" w:lastRow="0" w:firstColumn="0" w:lastColumn="0" w:noHBand="1" w:noVBand="1"/>
      </w:tblPr>
      <w:tblGrid>
        <w:gridCol w:w="2449"/>
        <w:gridCol w:w="6911"/>
      </w:tblGrid>
      <w:tr w:rsidR="00936B60" w:rsidRPr="00846B76" w14:paraId="1B35F792" w14:textId="77777777" w:rsidTr="0025427C">
        <w:trPr>
          <w:trHeight w:val="1467"/>
        </w:trPr>
        <w:tc>
          <w:tcPr>
            <w:tcW w:w="5000" w:type="pct"/>
            <w:gridSpan w:val="2"/>
          </w:tcPr>
          <w:p w14:paraId="251E6C85" w14:textId="1B8DF63B" w:rsidR="00936B60" w:rsidRPr="00570FA8" w:rsidRDefault="007F0E79" w:rsidP="007F0E79">
            <w:pPr>
              <w:jc w:val="right"/>
            </w:pPr>
            <w:r w:rsidRPr="00C413BD">
              <w:rPr>
                <w:noProof/>
                <w:sz w:val="40"/>
                <w:szCs w:val="52"/>
              </w:rPr>
              <w:drawing>
                <wp:anchor distT="0" distB="0" distL="114300" distR="114300" simplePos="0" relativeHeight="251669504" behindDoc="1" locked="0" layoutInCell="1" allowOverlap="1" wp14:anchorId="26624C73" wp14:editId="7D9D10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748790" cy="1967865"/>
                  <wp:effectExtent l="0" t="0" r="3810" b="0"/>
                  <wp:wrapSquare wrapText="bothSides"/>
                  <wp:docPr id="1787887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3BD" w:rsidRPr="00C413BD">
              <w:rPr>
                <w:sz w:val="40"/>
                <w:szCs w:val="52"/>
              </w:rPr>
              <w:t>Reimbursement Form</w:t>
            </w:r>
            <w:r w:rsidR="004929B4">
              <w:rPr>
                <w:sz w:val="40"/>
                <w:szCs w:val="52"/>
              </w:rPr>
              <w:br/>
            </w:r>
            <w:r w:rsidR="004929B4">
              <w:br/>
            </w:r>
            <w:r w:rsidR="004929B4">
              <w:br/>
            </w:r>
            <w:r w:rsidR="00C413BD">
              <w:t>Please fill out the form and email to</w:t>
            </w:r>
            <w:r w:rsidR="004929B4">
              <w:t xml:space="preserve"> </w:t>
            </w:r>
            <w:sdt>
              <w:sdtPr>
                <w:rPr>
                  <w:rStyle w:val="Bold"/>
                </w:rPr>
                <w:id w:val="-203401378"/>
                <w:placeholder>
                  <w:docPart w:val="5BEA985410F544E0ADB751CD037DD969"/>
                </w:placeholder>
                <w15:appearance w15:val="hidden"/>
              </w:sdtPr>
              <w:sdtContent>
                <w:hyperlink r:id="rId11" w:history="1">
                  <w:r w:rsidR="00C413BD" w:rsidRPr="00837979">
                    <w:rPr>
                      <w:rStyle w:val="Hyperlink"/>
                    </w:rPr>
                    <w:t>treasuer@yara.ca</w:t>
                  </w:r>
                </w:hyperlink>
              </w:sdtContent>
            </w:sdt>
            <w:r w:rsidR="00C413BD">
              <w:rPr>
                <w:rStyle w:val="Bold"/>
              </w:rPr>
              <w:t xml:space="preserve"> with a copy of the itemized receipts.</w:t>
            </w:r>
            <w:r w:rsidRPr="007F0E79">
              <w:rPr>
                <w:noProof/>
                <w:sz w:val="40"/>
                <w:szCs w:val="52"/>
              </w:rPr>
              <w:t xml:space="preserve"> </w:t>
            </w:r>
          </w:p>
        </w:tc>
      </w:tr>
      <w:tr w:rsidR="00936B60" w:rsidRPr="00846B76" w14:paraId="128C83BC" w14:textId="77777777" w:rsidTr="004929B4">
        <w:trPr>
          <w:trHeight w:val="44"/>
        </w:trPr>
        <w:tc>
          <w:tcPr>
            <w:tcW w:w="5000" w:type="pct"/>
            <w:gridSpan w:val="2"/>
            <w:tcBorders>
              <w:bottom w:val="single" w:sz="4" w:space="0" w:color="4C4323" w:themeColor="accent1" w:themeShade="40"/>
            </w:tcBorders>
          </w:tcPr>
          <w:p w14:paraId="345DEE52" w14:textId="04BC1E10" w:rsidR="00936B60" w:rsidRPr="0025427C" w:rsidRDefault="00936B60" w:rsidP="00D75CA2">
            <w:pPr>
              <w:jc w:val="center"/>
            </w:pPr>
          </w:p>
        </w:tc>
      </w:tr>
      <w:tr w:rsidR="00936B60" w:rsidRPr="00846B76" w14:paraId="6E580EF5" w14:textId="77777777" w:rsidTr="0025427C">
        <w:trPr>
          <w:trHeight w:val="360"/>
        </w:trPr>
        <w:tc>
          <w:tcPr>
            <w:tcW w:w="1308" w:type="pct"/>
            <w:tcBorders>
              <w:top w:val="single" w:sz="4" w:space="0" w:color="4C4323" w:themeColor="accent1" w:themeShade="40"/>
            </w:tcBorders>
          </w:tcPr>
          <w:p w14:paraId="33A674FA" w14:textId="77777777" w:rsidR="00936B60" w:rsidRPr="001244BE" w:rsidRDefault="00936B60" w:rsidP="0025427C"/>
        </w:tc>
        <w:tc>
          <w:tcPr>
            <w:tcW w:w="3692" w:type="pct"/>
            <w:tcBorders>
              <w:top w:val="single" w:sz="4" w:space="0" w:color="4C4323" w:themeColor="accent1" w:themeShade="40"/>
            </w:tcBorders>
          </w:tcPr>
          <w:p w14:paraId="13E25EB5" w14:textId="77777777" w:rsidR="00936B60" w:rsidRPr="001244BE" w:rsidRDefault="00936B60" w:rsidP="0025427C"/>
        </w:tc>
      </w:tr>
      <w:tr w:rsidR="00936B60" w:rsidRPr="00846B76" w14:paraId="24AF0C8F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4342B89A" w14:textId="77777777" w:rsidR="00936B60" w:rsidRPr="00C5474C" w:rsidRDefault="00000000" w:rsidP="00C5474C">
            <w:pPr>
              <w:pStyle w:val="Heading1"/>
            </w:pPr>
            <w:sdt>
              <w:sdtPr>
                <w:id w:val="1154723608"/>
                <w:placeholder>
                  <w:docPart w:val="F5BD2366A8B64CF4AF295D9474AE06BC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rPr>
                    <w:rStyle w:val="Heading1Char"/>
                    <w:b/>
                  </w:rPr>
                  <w:t>Date</w:t>
                </w:r>
              </w:sdtContent>
            </w:sdt>
          </w:p>
        </w:tc>
        <w:tc>
          <w:tcPr>
            <w:tcW w:w="3692" w:type="pct"/>
            <w:tcBorders>
              <w:bottom w:val="single" w:sz="4" w:space="0" w:color="4C4323" w:themeColor="accent1" w:themeShade="40"/>
            </w:tcBorders>
            <w:vAlign w:val="bottom"/>
          </w:tcPr>
          <w:p w14:paraId="71B0BF7D" w14:textId="2E5ADA70" w:rsidR="00936B60" w:rsidRPr="001244BE" w:rsidRDefault="00936B60" w:rsidP="00C5474C"/>
        </w:tc>
      </w:tr>
      <w:tr w:rsidR="00936B60" w:rsidRPr="00846B76" w14:paraId="369FCF95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6A817E06" w14:textId="77777777" w:rsidR="00936B60" w:rsidRPr="00C5474C" w:rsidRDefault="00000000" w:rsidP="00C5474C">
            <w:pPr>
              <w:pStyle w:val="Heading1"/>
            </w:pPr>
            <w:sdt>
              <w:sdtPr>
                <w:id w:val="607090313"/>
                <w:placeholder>
                  <w:docPart w:val="32F5B0CC3C5C46E9BB8D68793F7C9EEF"/>
                </w:placeholder>
                <w:temporary/>
                <w:showingPlcHdr/>
                <w15:appearance w15:val="hidden"/>
              </w:sdtPr>
              <w:sdtContent>
                <w:r w:rsidR="00D75CA2" w:rsidRPr="00C5474C">
                  <w:t>Budget category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4CC8F3D" w14:textId="6E7ABC8C" w:rsidR="00936B60" w:rsidRPr="001244BE" w:rsidRDefault="00936B60" w:rsidP="00C5474C"/>
        </w:tc>
      </w:tr>
      <w:tr w:rsidR="00936B60" w:rsidRPr="00846B76" w14:paraId="3FA1362B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2BEB585A" w14:textId="53AF98B5" w:rsidR="00936B60" w:rsidRPr="00C5474C" w:rsidRDefault="00C413BD" w:rsidP="00C5474C">
            <w:pPr>
              <w:pStyle w:val="Heading1"/>
            </w:pPr>
            <w:r>
              <w:t>Approved Motion Date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EA94AA2" w14:textId="75A03A19" w:rsidR="00936B60" w:rsidRPr="001244BE" w:rsidRDefault="00936B60" w:rsidP="00C5474C"/>
        </w:tc>
      </w:tr>
      <w:tr w:rsidR="00936B60" w:rsidRPr="00846B76" w14:paraId="18A7A024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26A7D947" w14:textId="77777777" w:rsidR="00936B60" w:rsidRPr="00C5474C" w:rsidRDefault="00000000" w:rsidP="00C5474C">
            <w:pPr>
              <w:pStyle w:val="Heading1"/>
            </w:pPr>
            <w:sdt>
              <w:sdtPr>
                <w:id w:val="461695491"/>
                <w:placeholder>
                  <w:docPart w:val="F0EB13E7756246CEB8BBCCC83F30CBA8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rPr>
                    <w:rStyle w:val="Heading1Char"/>
                    <w:b/>
                  </w:rPr>
                  <w:t>Submitted by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047417A" w14:textId="128237BD" w:rsidR="00936B60" w:rsidRPr="001244BE" w:rsidRDefault="00936B60" w:rsidP="00C5474C"/>
        </w:tc>
      </w:tr>
      <w:tr w:rsidR="00936B60" w:rsidRPr="00846B76" w14:paraId="042D4B89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1B74F1B" w14:textId="77777777" w:rsidR="00936B60" w:rsidRPr="00C5474C" w:rsidRDefault="00000000" w:rsidP="00C5474C">
            <w:pPr>
              <w:pStyle w:val="Heading1"/>
            </w:pPr>
            <w:sdt>
              <w:sdtPr>
                <w:id w:val="-919250154"/>
                <w:placeholder>
                  <w:docPart w:val="05956B2A154D47D2A35F7D4D500CAF88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rPr>
                    <w:rStyle w:val="Heading1Char"/>
                    <w:b/>
                  </w:rPr>
                  <w:t>Phone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062AA55" w14:textId="28A11B4A" w:rsidR="00936B60" w:rsidRPr="001244BE" w:rsidRDefault="00936B60" w:rsidP="00C5474C"/>
        </w:tc>
      </w:tr>
      <w:tr w:rsidR="00936B60" w:rsidRPr="00846B76" w14:paraId="53909382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58B77347" w14:textId="77777777" w:rsidR="00936B60" w:rsidRPr="00C5474C" w:rsidRDefault="00000000" w:rsidP="00C5474C">
            <w:pPr>
              <w:pStyle w:val="Heading1"/>
            </w:pPr>
            <w:sdt>
              <w:sdtPr>
                <w:id w:val="-322891068"/>
                <w:placeholder>
                  <w:docPart w:val="07DE3721FCCD469086FBB48B19D8CB80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rPr>
                    <w:rStyle w:val="Heading1Char"/>
                    <w:b/>
                  </w:rPr>
                  <w:t>Email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0CE4097" w14:textId="688DAA6C" w:rsidR="00936B60" w:rsidRPr="001244BE" w:rsidRDefault="00936B60" w:rsidP="00C5474C"/>
        </w:tc>
      </w:tr>
      <w:tr w:rsidR="00936B60" w:rsidRPr="00846B76" w14:paraId="05AA172F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6C77B3F9" w14:textId="77777777" w:rsidR="00936B60" w:rsidRPr="00C5474C" w:rsidRDefault="00000000" w:rsidP="00C5474C">
            <w:pPr>
              <w:pStyle w:val="Heading1"/>
            </w:pPr>
            <w:sdt>
              <w:sdtPr>
                <w:id w:val="-1020009639"/>
                <w:placeholder>
                  <w:docPart w:val="81FE6E9578B64EDE9378DEC8B4DD0082"/>
                </w:placeholder>
                <w:temporary/>
                <w:showingPlcHdr/>
                <w15:appearance w15:val="hidden"/>
              </w:sdtPr>
              <w:sdtContent>
                <w:r w:rsidR="00D75CA2" w:rsidRPr="00C5474C">
                  <w:t>Send check to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74037D1" w14:textId="7D17F00C" w:rsidR="00936B60" w:rsidRPr="001244BE" w:rsidRDefault="00936B60" w:rsidP="00C5474C"/>
        </w:tc>
      </w:tr>
      <w:tr w:rsidR="00936B60" w:rsidRPr="00846B76" w14:paraId="5653F340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694819C6" w14:textId="77777777" w:rsidR="00936B60" w:rsidRPr="00C5474C" w:rsidRDefault="00000000" w:rsidP="00C5474C">
            <w:pPr>
              <w:pStyle w:val="Heading1"/>
            </w:pPr>
            <w:sdt>
              <w:sdtPr>
                <w:id w:val="-1800907052"/>
                <w:placeholder>
                  <w:docPart w:val="6F8576E4C75A484488AD523F495B1214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rPr>
                    <w:rStyle w:val="Heading1Char"/>
                    <w:b/>
                  </w:rPr>
                  <w:t>Address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E11A783" w14:textId="36FF7273" w:rsidR="00936B60" w:rsidRPr="001244BE" w:rsidRDefault="00936B60" w:rsidP="00C5474C"/>
        </w:tc>
      </w:tr>
      <w:tr w:rsidR="00936B60" w:rsidRPr="00846B76" w14:paraId="4BE7F169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6DA7D3F6" w14:textId="77777777" w:rsidR="00936B60" w:rsidRPr="00C5474C" w:rsidRDefault="00000000" w:rsidP="00C5474C">
            <w:pPr>
              <w:pStyle w:val="Heading1"/>
            </w:pPr>
            <w:sdt>
              <w:sdtPr>
                <w:id w:val="-812094125"/>
                <w:placeholder>
                  <w:docPart w:val="5F044524F9B2435E9391B88D82A77BAB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t>City/State/Zip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A7B6BEB" w14:textId="00D686F7" w:rsidR="00936B60" w:rsidRPr="001244BE" w:rsidRDefault="00936B60" w:rsidP="00C5474C"/>
        </w:tc>
      </w:tr>
    </w:tbl>
    <w:p w14:paraId="1C251739" w14:textId="77777777" w:rsidR="00936B60" w:rsidRPr="0025427C" w:rsidRDefault="00936B60" w:rsidP="0025427C"/>
    <w:p w14:paraId="55F8A386" w14:textId="77777777" w:rsidR="00030FF2" w:rsidRPr="0025427C" w:rsidRDefault="00030FF2" w:rsidP="0025427C"/>
    <w:tbl>
      <w:tblPr>
        <w:tblW w:w="5000" w:type="pct"/>
        <w:tblLook w:val="0600" w:firstRow="0" w:lastRow="0" w:firstColumn="0" w:lastColumn="0" w:noHBand="1" w:noVBand="1"/>
      </w:tblPr>
      <w:tblGrid>
        <w:gridCol w:w="6661"/>
        <w:gridCol w:w="359"/>
        <w:gridCol w:w="2340"/>
      </w:tblGrid>
      <w:tr w:rsidR="00806FF3" w:rsidRPr="00846B76" w14:paraId="0DFF5FFE" w14:textId="77777777" w:rsidTr="000E69D4">
        <w:trPr>
          <w:trHeight w:val="557"/>
        </w:trPr>
        <w:tc>
          <w:tcPr>
            <w:tcW w:w="3558" w:type="pct"/>
            <w:tcBorders>
              <w:top w:val="single" w:sz="4" w:space="0" w:color="4C4323" w:themeColor="accent1" w:themeShade="40"/>
            </w:tcBorders>
            <w:vAlign w:val="bottom"/>
          </w:tcPr>
          <w:p w14:paraId="3EA61FE6" w14:textId="77777777" w:rsidR="00806FF3" w:rsidRPr="00C5474C" w:rsidRDefault="00000000" w:rsidP="00C5474C">
            <w:pPr>
              <w:pStyle w:val="Heading1"/>
            </w:pPr>
            <w:sdt>
              <w:sdtPr>
                <w:id w:val="819304677"/>
                <w:placeholder>
                  <w:docPart w:val="996B459E47054DAD969E6A8AC4AE6AFE"/>
                </w:placeholder>
                <w:temporary/>
                <w:showingPlcHdr/>
                <w15:appearance w15:val="hidden"/>
              </w:sdtPr>
              <w:sdtContent>
                <w:r w:rsidR="00D75CA2" w:rsidRPr="0025427C">
                  <w:t>Description of purchase</w:t>
                </w:r>
              </w:sdtContent>
            </w:sdt>
          </w:p>
        </w:tc>
        <w:tc>
          <w:tcPr>
            <w:tcW w:w="192" w:type="pct"/>
            <w:tcBorders>
              <w:top w:val="single" w:sz="4" w:space="0" w:color="4C4323" w:themeColor="accent1" w:themeShade="40"/>
            </w:tcBorders>
            <w:vAlign w:val="bottom"/>
          </w:tcPr>
          <w:p w14:paraId="06229AB1" w14:textId="77777777" w:rsidR="00806FF3" w:rsidRPr="001244BE" w:rsidRDefault="00806FF3" w:rsidP="0025427C">
            <w:pPr>
              <w:pStyle w:val="Heading1"/>
              <w:rPr>
                <w:color w:val="455F3B" w:themeColor="accent4"/>
                <w:sz w:val="24"/>
                <w:szCs w:val="36"/>
              </w:rPr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</w:tcBorders>
            <w:vAlign w:val="bottom"/>
          </w:tcPr>
          <w:p w14:paraId="78952D7F" w14:textId="77777777" w:rsidR="00806FF3" w:rsidRPr="000575C0" w:rsidRDefault="00000000" w:rsidP="00D75CA2">
            <w:pPr>
              <w:pStyle w:val="Heading1"/>
            </w:pPr>
            <w:sdt>
              <w:sdtPr>
                <w:id w:val="-1258444660"/>
                <w:placeholder>
                  <w:docPart w:val="E1CC7F373AFD40D0950E13F20B22C452"/>
                </w:placeholder>
                <w:temporary/>
                <w:showingPlcHdr/>
                <w15:appearance w15:val="hidden"/>
              </w:sdtPr>
              <w:sdtContent>
                <w:r w:rsidR="00D75CA2" w:rsidRPr="000575C0">
                  <w:t>A</w:t>
                </w:r>
                <w:r w:rsidR="00D75CA2">
                  <w:t>mount</w:t>
                </w:r>
              </w:sdtContent>
            </w:sdt>
          </w:p>
        </w:tc>
      </w:tr>
      <w:tr w:rsidR="00806FF3" w:rsidRPr="00846B76" w14:paraId="5859F35C" w14:textId="77777777" w:rsidTr="000E69D4">
        <w:trPr>
          <w:trHeight w:val="360"/>
        </w:trPr>
        <w:tc>
          <w:tcPr>
            <w:tcW w:w="3558" w:type="pct"/>
            <w:tcBorders>
              <w:bottom w:val="single" w:sz="4" w:space="0" w:color="4C4323" w:themeColor="accent1" w:themeShade="40"/>
            </w:tcBorders>
            <w:vAlign w:val="bottom"/>
          </w:tcPr>
          <w:p w14:paraId="19125AAF" w14:textId="1DCFD258" w:rsidR="00806FF3" w:rsidRPr="00846B76" w:rsidRDefault="00806FF3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702DA305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bottom w:val="single" w:sz="4" w:space="0" w:color="4C4323" w:themeColor="accent1" w:themeShade="40"/>
            </w:tcBorders>
            <w:vAlign w:val="bottom"/>
          </w:tcPr>
          <w:p w14:paraId="21D3E08B" w14:textId="48C53D08" w:rsidR="00806FF3" w:rsidRPr="00846B76" w:rsidRDefault="00806FF3" w:rsidP="00B6439F">
            <w:pPr>
              <w:pStyle w:val="Heading2"/>
            </w:pPr>
          </w:p>
        </w:tc>
      </w:tr>
      <w:tr w:rsidR="00806FF3" w:rsidRPr="00846B76" w14:paraId="312FC012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DD9F97A" w14:textId="51C3252F" w:rsidR="00806FF3" w:rsidRPr="00846B76" w:rsidRDefault="00806FF3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7E4463C1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0B3EA49" w14:textId="46766EA4" w:rsidR="00806FF3" w:rsidRPr="00846B76" w:rsidRDefault="00806FF3" w:rsidP="00B6439F">
            <w:pPr>
              <w:pStyle w:val="Heading2"/>
            </w:pPr>
          </w:p>
        </w:tc>
      </w:tr>
      <w:tr w:rsidR="00806FF3" w:rsidRPr="00846B76" w14:paraId="1E09314B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FE84C4E" w14:textId="487F5900" w:rsidR="00806FF3" w:rsidRPr="00846B76" w:rsidRDefault="00806FF3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5DC4170A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6B4B825" w14:textId="58864385" w:rsidR="00806FF3" w:rsidRPr="00846B76" w:rsidRDefault="00806FF3" w:rsidP="00B6439F">
            <w:pPr>
              <w:pStyle w:val="Heading2"/>
            </w:pPr>
          </w:p>
        </w:tc>
      </w:tr>
      <w:tr w:rsidR="00806FF3" w:rsidRPr="00846B76" w14:paraId="4600B371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1B4D985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7209A3E5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6E18D90" w14:textId="77777777" w:rsidR="00806FF3" w:rsidRPr="00846B76" w:rsidRDefault="00806FF3" w:rsidP="000E69D4">
            <w:pPr>
              <w:pStyle w:val="Heading2"/>
            </w:pPr>
          </w:p>
        </w:tc>
      </w:tr>
      <w:tr w:rsidR="00806FF3" w:rsidRPr="00846B76" w14:paraId="6CD3BF41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3F0BFB5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65F74B6F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B15C281" w14:textId="77777777" w:rsidR="00806FF3" w:rsidRPr="00846B76" w:rsidRDefault="00806FF3" w:rsidP="000E69D4">
            <w:pPr>
              <w:pStyle w:val="Heading2"/>
            </w:pPr>
          </w:p>
        </w:tc>
      </w:tr>
      <w:tr w:rsidR="00806FF3" w:rsidRPr="00846B76" w14:paraId="2BE5199C" w14:textId="77777777" w:rsidTr="00C5474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25D0C23" w14:textId="77777777" w:rsidR="00806FF3" w:rsidRPr="00C5474C" w:rsidRDefault="00000000" w:rsidP="00C5474C">
            <w:pPr>
              <w:pStyle w:val="Heading1"/>
              <w:jc w:val="right"/>
            </w:pPr>
            <w:sdt>
              <w:sdtPr>
                <w:id w:val="-1349872469"/>
                <w:placeholder>
                  <w:docPart w:val="DE89EE6B7DE94AC984A9E550E9E82970"/>
                </w:placeholder>
                <w:temporary/>
                <w:showingPlcHdr/>
                <w15:appearance w15:val="hidden"/>
              </w:sdtPr>
              <w:sdtContent>
                <w:r w:rsidR="00C72268" w:rsidRPr="00C5474C">
                  <w:rPr>
                    <w:rStyle w:val="Heading1Char"/>
                    <w:b/>
                  </w:rPr>
                  <w:t>Total</w:t>
                </w:r>
              </w:sdtContent>
            </w:sdt>
          </w:p>
        </w:tc>
        <w:tc>
          <w:tcPr>
            <w:tcW w:w="192" w:type="pct"/>
            <w:vAlign w:val="bottom"/>
          </w:tcPr>
          <w:p w14:paraId="16A7675F" w14:textId="77777777" w:rsidR="00806FF3" w:rsidRPr="00846B76" w:rsidRDefault="00806FF3" w:rsidP="0025427C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F355405" w14:textId="31D91C16" w:rsidR="00806FF3" w:rsidRPr="00846B76" w:rsidRDefault="00806FF3" w:rsidP="00B6439F">
            <w:pPr>
              <w:pStyle w:val="Heading2"/>
            </w:pPr>
          </w:p>
        </w:tc>
      </w:tr>
    </w:tbl>
    <w:p w14:paraId="0F144EB1" w14:textId="77777777" w:rsidR="00637A6E" w:rsidRPr="000E69D4" w:rsidRDefault="00637A6E" w:rsidP="000E69D4"/>
    <w:p w14:paraId="191B87B0" w14:textId="77777777" w:rsidR="00030FF2" w:rsidRPr="000E69D4" w:rsidRDefault="00030FF2" w:rsidP="000E69D4">
      <w:r w:rsidRPr="000E69D4">
        <w:rPr>
          <w:noProof/>
        </w:rPr>
        <mc:AlternateContent>
          <mc:Choice Requires="wps">
            <w:drawing>
              <wp:inline distT="0" distB="0" distL="0" distR="0" wp14:anchorId="6E813B25" wp14:editId="6EC6F865">
                <wp:extent cx="5907024" cy="0"/>
                <wp:effectExtent l="0" t="0" r="0" b="0"/>
                <wp:docPr id="1503534650" name="Straight Connector 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702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B702E39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5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" strokecolor="#645873 [2408]" strokeweight="1pt">
                <v:stroke dashstyle="longDash" joinstyle="miter"/>
                <w10:anchorlock/>
              </v:line>
            </w:pict>
          </mc:Fallback>
        </mc:AlternateContent>
      </w:r>
    </w:p>
    <w:p w14:paraId="503124EE" w14:textId="77777777" w:rsidR="00F46824" w:rsidRDefault="00F46824" w:rsidP="000E69D4"/>
    <w:tbl>
      <w:tblPr>
        <w:tblW w:w="0" w:type="auto"/>
        <w:tblLook w:val="0600" w:firstRow="0" w:lastRow="0" w:firstColumn="0" w:lastColumn="0" w:noHBand="1" w:noVBand="1"/>
      </w:tblPr>
      <w:tblGrid>
        <w:gridCol w:w="1885"/>
        <w:gridCol w:w="1890"/>
        <w:gridCol w:w="1260"/>
        <w:gridCol w:w="1530"/>
        <w:gridCol w:w="810"/>
        <w:gridCol w:w="1975"/>
      </w:tblGrid>
      <w:tr w:rsidR="00D75CA2" w14:paraId="4CDDAC96" w14:textId="77777777" w:rsidTr="00D75CA2">
        <w:trPr>
          <w:trHeight w:val="288"/>
        </w:trPr>
        <w:tc>
          <w:tcPr>
            <w:tcW w:w="9350" w:type="dxa"/>
            <w:gridSpan w:val="6"/>
            <w:vAlign w:val="center"/>
          </w:tcPr>
          <w:p w14:paraId="0862AEEF" w14:textId="77777777" w:rsidR="00D75CA2" w:rsidRPr="009F1825" w:rsidRDefault="00D75CA2" w:rsidP="00D75CA2"/>
        </w:tc>
      </w:tr>
      <w:tr w:rsidR="00D75CA2" w14:paraId="0E93FA58" w14:textId="77777777" w:rsidTr="00D75CA2">
        <w:trPr>
          <w:trHeight w:val="540"/>
        </w:trPr>
        <w:tc>
          <w:tcPr>
            <w:tcW w:w="9350" w:type="dxa"/>
            <w:gridSpan w:val="6"/>
            <w:shd w:val="clear" w:color="auto" w:fill="DBD5C7" w:themeFill="background2" w:themeFillShade="E6"/>
            <w:vAlign w:val="center"/>
          </w:tcPr>
          <w:p w14:paraId="6F32E54F" w14:textId="77777777" w:rsidR="00D75CA2" w:rsidRDefault="00000000" w:rsidP="00C5474C">
            <w:pPr>
              <w:pStyle w:val="Heading3"/>
              <w:jc w:val="center"/>
            </w:pPr>
            <w:sdt>
              <w:sdtPr>
                <w:id w:val="-952402472"/>
                <w:placeholder>
                  <w:docPart w:val="505F69A7E7B947368218FCD776836163"/>
                </w:placeholder>
                <w:temporary/>
                <w:showingPlcHdr/>
                <w15:appearance w15:val="hidden"/>
              </w:sdtPr>
              <w:sdtContent>
                <w:r w:rsidR="00B6439F" w:rsidRPr="009F1825">
                  <w:t>Treasurer use only</w:t>
                </w:r>
              </w:sdtContent>
            </w:sdt>
          </w:p>
        </w:tc>
      </w:tr>
      <w:tr w:rsidR="00D75CA2" w14:paraId="4F8A5617" w14:textId="77777777" w:rsidTr="006B77FF">
        <w:trPr>
          <w:trHeight w:val="630"/>
        </w:trPr>
        <w:tc>
          <w:tcPr>
            <w:tcW w:w="1885" w:type="dxa"/>
            <w:vAlign w:val="bottom"/>
          </w:tcPr>
          <w:p w14:paraId="5DF7B225" w14:textId="77777777" w:rsidR="00D75CA2" w:rsidRDefault="00000000" w:rsidP="00B6439F">
            <w:pPr>
              <w:pStyle w:val="Heading1"/>
            </w:pPr>
            <w:sdt>
              <w:sdtPr>
                <w:rPr>
                  <w:bCs/>
                </w:rPr>
                <w:id w:val="-1387488271"/>
                <w:placeholder>
                  <w:docPart w:val="5079C7ABB3A240EAB2B06BA149B31626"/>
                </w:placeholder>
                <w:temporary/>
                <w:showingPlcHdr/>
                <w15:appearance w15:val="hidden"/>
              </w:sdtPr>
              <w:sdtContent>
                <w:r w:rsidR="00B6439F" w:rsidRPr="00C07B36">
                  <w:rPr>
                    <w:bCs/>
                  </w:rPr>
                  <w:t>Check</w:t>
                </w:r>
                <w:r w:rsidR="00B6439F" w:rsidRPr="00C07B36">
                  <w:t xml:space="preserve"> number</w:t>
                </w:r>
              </w:sdtContent>
            </w:sdt>
          </w:p>
        </w:tc>
        <w:tc>
          <w:tcPr>
            <w:tcW w:w="1890" w:type="dxa"/>
            <w:tcBorders>
              <w:bottom w:val="single" w:sz="4" w:space="0" w:color="756B51" w:themeColor="accent3" w:themeShade="BF"/>
            </w:tcBorders>
            <w:vAlign w:val="bottom"/>
          </w:tcPr>
          <w:p w14:paraId="027A2DC8" w14:textId="1A3D8655" w:rsidR="00D75CA2" w:rsidRDefault="00D75CA2" w:rsidP="00B6439F">
            <w:pPr>
              <w:pStyle w:val="Heading2"/>
            </w:pPr>
          </w:p>
        </w:tc>
        <w:tc>
          <w:tcPr>
            <w:tcW w:w="1260" w:type="dxa"/>
            <w:vAlign w:val="bottom"/>
          </w:tcPr>
          <w:p w14:paraId="243AFA32" w14:textId="77777777" w:rsidR="00D75CA2" w:rsidRPr="00C5474C" w:rsidRDefault="00000000" w:rsidP="00C5474C">
            <w:pPr>
              <w:pStyle w:val="Heading1"/>
              <w:jc w:val="right"/>
            </w:pPr>
            <w:sdt>
              <w:sdtPr>
                <w:id w:val="1513030952"/>
                <w:placeholder>
                  <w:docPart w:val="54694993091C4E1CBC87D33C9DDFF121"/>
                </w:placeholder>
                <w:temporary/>
                <w:showingPlcHdr/>
                <w15:appearance w15:val="hidden"/>
              </w:sdtPr>
              <w:sdtContent>
                <w:r w:rsidR="00D75CA2" w:rsidRPr="00C5474C">
                  <w:t>Amount</w:t>
                </w:r>
              </w:sdtContent>
            </w:sdt>
          </w:p>
        </w:tc>
        <w:tc>
          <w:tcPr>
            <w:tcW w:w="1530" w:type="dxa"/>
            <w:tcBorders>
              <w:bottom w:val="single" w:sz="4" w:space="0" w:color="756B51" w:themeColor="accent3" w:themeShade="BF"/>
            </w:tcBorders>
            <w:vAlign w:val="bottom"/>
          </w:tcPr>
          <w:p w14:paraId="059D0DE9" w14:textId="5981EBFE" w:rsidR="00D75CA2" w:rsidRDefault="00D75CA2" w:rsidP="00B6439F">
            <w:pPr>
              <w:pStyle w:val="Heading2"/>
            </w:pPr>
          </w:p>
        </w:tc>
        <w:tc>
          <w:tcPr>
            <w:tcW w:w="810" w:type="dxa"/>
            <w:vAlign w:val="bottom"/>
          </w:tcPr>
          <w:p w14:paraId="752B6188" w14:textId="77777777" w:rsidR="00D75CA2" w:rsidRPr="00C5474C" w:rsidRDefault="00000000" w:rsidP="00C5474C">
            <w:pPr>
              <w:pStyle w:val="Heading1"/>
              <w:jc w:val="right"/>
            </w:pPr>
            <w:sdt>
              <w:sdtPr>
                <w:id w:val="-1183045000"/>
                <w:placeholder>
                  <w:docPart w:val="487FC2622B0348388C5716A1D16A274D"/>
                </w:placeholder>
                <w:temporary/>
                <w:showingPlcHdr/>
                <w15:appearance w15:val="hidden"/>
              </w:sdtPr>
              <w:sdtContent>
                <w:r w:rsidR="00D75CA2" w:rsidRPr="00C5474C">
                  <w:rPr>
                    <w:rStyle w:val="Heading1Char"/>
                    <w:b/>
                  </w:rPr>
                  <w:t>Date</w:t>
                </w:r>
              </w:sdtContent>
            </w:sdt>
          </w:p>
        </w:tc>
        <w:tc>
          <w:tcPr>
            <w:tcW w:w="1975" w:type="dxa"/>
            <w:tcBorders>
              <w:bottom w:val="single" w:sz="4" w:space="0" w:color="756B51" w:themeColor="accent3" w:themeShade="BF"/>
            </w:tcBorders>
            <w:vAlign w:val="bottom"/>
          </w:tcPr>
          <w:p w14:paraId="1C499FF6" w14:textId="2D26ADE3" w:rsidR="00D75CA2" w:rsidRDefault="00D75CA2" w:rsidP="00B6439F">
            <w:pPr>
              <w:pStyle w:val="Heading2"/>
            </w:pPr>
          </w:p>
        </w:tc>
      </w:tr>
      <w:tr w:rsidR="00D75CA2" w14:paraId="135B04E8" w14:textId="77777777" w:rsidTr="006B77FF">
        <w:trPr>
          <w:trHeight w:val="620"/>
        </w:trPr>
        <w:tc>
          <w:tcPr>
            <w:tcW w:w="1885" w:type="dxa"/>
            <w:vAlign w:val="bottom"/>
          </w:tcPr>
          <w:p w14:paraId="09159344" w14:textId="77777777" w:rsidR="00D75CA2" w:rsidRDefault="00000000" w:rsidP="00B6439F">
            <w:pPr>
              <w:pStyle w:val="Heading1"/>
            </w:pPr>
            <w:sdt>
              <w:sdtPr>
                <w:id w:val="-1858331974"/>
                <w:placeholder>
                  <w:docPart w:val="19C6E5FAE5B64E198901309F0E5FAD0B"/>
                </w:placeholder>
                <w:temporary/>
                <w:showingPlcHdr/>
                <w15:appearance w15:val="hidden"/>
              </w:sdtPr>
              <w:sdtContent>
                <w:r w:rsidR="00B6439F" w:rsidRPr="00653F76">
                  <w:t>Budget category</w:t>
                </w:r>
              </w:sdtContent>
            </w:sdt>
          </w:p>
        </w:tc>
        <w:tc>
          <w:tcPr>
            <w:tcW w:w="7465" w:type="dxa"/>
            <w:gridSpan w:val="5"/>
            <w:tcBorders>
              <w:bottom w:val="single" w:sz="4" w:space="0" w:color="756B51" w:themeColor="accent3" w:themeShade="BF"/>
            </w:tcBorders>
            <w:vAlign w:val="bottom"/>
          </w:tcPr>
          <w:p w14:paraId="1BBF4231" w14:textId="173FF33D" w:rsidR="00D75CA2" w:rsidRDefault="00D75CA2" w:rsidP="00B6439F">
            <w:pPr>
              <w:pStyle w:val="Heading2"/>
            </w:pPr>
          </w:p>
        </w:tc>
      </w:tr>
    </w:tbl>
    <w:p w14:paraId="25D7E71D" w14:textId="77777777" w:rsidR="00CE6104" w:rsidRPr="00732B16" w:rsidRDefault="00CE6104" w:rsidP="000E69D4"/>
    <w:sectPr w:rsidR="00CE6104" w:rsidRPr="00732B16" w:rsidSect="0025427C"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ED999" w14:textId="77777777" w:rsidR="00D40348" w:rsidRDefault="00D40348" w:rsidP="00650259">
      <w:r>
        <w:separator/>
      </w:r>
    </w:p>
  </w:endnote>
  <w:endnote w:type="continuationSeparator" w:id="0">
    <w:p w14:paraId="561D242B" w14:textId="77777777" w:rsidR="00D40348" w:rsidRDefault="00D40348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BF6D54-1FBF-42CC-A694-5963E6945C6D}"/>
    <w:embedBold r:id="rId2" w:fontKey="{47FF698E-8EDC-474C-9AD7-D531C7E37B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B01EFD9-8D46-4317-921B-AE7F7DE66F3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FF745C9-8E4C-4BDE-8547-B68D57F42FB7}"/>
    <w:embedBold r:id="rId5" w:fontKey="{7A2684D9-E18A-4153-803F-457298608051}"/>
    <w:embedItalic r:id="rId6" w:fontKey="{1841E266-C1F6-457B-BF7D-E04D69858A4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20691FB-992E-43D4-A6B9-29DE386FAB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44EA2" w14:textId="77777777" w:rsidR="00D40348" w:rsidRDefault="00D40348" w:rsidP="00650259">
      <w:r>
        <w:separator/>
      </w:r>
    </w:p>
  </w:footnote>
  <w:footnote w:type="continuationSeparator" w:id="0">
    <w:p w14:paraId="5AE88684" w14:textId="77777777" w:rsidR="00D40348" w:rsidRDefault="00D40348" w:rsidP="00650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380"/>
    <w:rsid w:val="0001664D"/>
    <w:rsid w:val="00030FF2"/>
    <w:rsid w:val="00050294"/>
    <w:rsid w:val="00052382"/>
    <w:rsid w:val="000575C0"/>
    <w:rsid w:val="00064863"/>
    <w:rsid w:val="0006568A"/>
    <w:rsid w:val="00076F0F"/>
    <w:rsid w:val="000827FB"/>
    <w:rsid w:val="00084253"/>
    <w:rsid w:val="00097520"/>
    <w:rsid w:val="000A1206"/>
    <w:rsid w:val="000B76B9"/>
    <w:rsid w:val="000D1F49"/>
    <w:rsid w:val="000E69D4"/>
    <w:rsid w:val="001244BE"/>
    <w:rsid w:val="00130B76"/>
    <w:rsid w:val="001727CA"/>
    <w:rsid w:val="00174C9D"/>
    <w:rsid w:val="00192CCE"/>
    <w:rsid w:val="001B3A81"/>
    <w:rsid w:val="00215F9F"/>
    <w:rsid w:val="0025427C"/>
    <w:rsid w:val="00267438"/>
    <w:rsid w:val="00290F5E"/>
    <w:rsid w:val="002C56E6"/>
    <w:rsid w:val="002C7F61"/>
    <w:rsid w:val="00326E21"/>
    <w:rsid w:val="00335230"/>
    <w:rsid w:val="00360074"/>
    <w:rsid w:val="00361E11"/>
    <w:rsid w:val="003B4744"/>
    <w:rsid w:val="003F0847"/>
    <w:rsid w:val="003F55D9"/>
    <w:rsid w:val="0040090B"/>
    <w:rsid w:val="00402AC7"/>
    <w:rsid w:val="0046302A"/>
    <w:rsid w:val="00487D2D"/>
    <w:rsid w:val="004929B4"/>
    <w:rsid w:val="00497503"/>
    <w:rsid w:val="004B60A2"/>
    <w:rsid w:val="004D5D62"/>
    <w:rsid w:val="004E7904"/>
    <w:rsid w:val="005112D0"/>
    <w:rsid w:val="00570FA8"/>
    <w:rsid w:val="00577E06"/>
    <w:rsid w:val="00595670"/>
    <w:rsid w:val="005A3BF7"/>
    <w:rsid w:val="005C3A70"/>
    <w:rsid w:val="005D44DB"/>
    <w:rsid w:val="005D6CC7"/>
    <w:rsid w:val="005F2035"/>
    <w:rsid w:val="005F7990"/>
    <w:rsid w:val="00624638"/>
    <w:rsid w:val="0063739C"/>
    <w:rsid w:val="00637A6E"/>
    <w:rsid w:val="00641797"/>
    <w:rsid w:val="00650259"/>
    <w:rsid w:val="00651C81"/>
    <w:rsid w:val="006532C6"/>
    <w:rsid w:val="00653F76"/>
    <w:rsid w:val="006700A3"/>
    <w:rsid w:val="006B77FF"/>
    <w:rsid w:val="006C4916"/>
    <w:rsid w:val="006E62D8"/>
    <w:rsid w:val="00705240"/>
    <w:rsid w:val="00713D1C"/>
    <w:rsid w:val="00732B16"/>
    <w:rsid w:val="0073326A"/>
    <w:rsid w:val="00770F25"/>
    <w:rsid w:val="007A35A8"/>
    <w:rsid w:val="007B0A85"/>
    <w:rsid w:val="007C5A29"/>
    <w:rsid w:val="007C6A52"/>
    <w:rsid w:val="007E6F8A"/>
    <w:rsid w:val="007F0E79"/>
    <w:rsid w:val="007F1884"/>
    <w:rsid w:val="00806FF3"/>
    <w:rsid w:val="0082043E"/>
    <w:rsid w:val="00854380"/>
    <w:rsid w:val="008A7CBB"/>
    <w:rsid w:val="008C62A0"/>
    <w:rsid w:val="008E203A"/>
    <w:rsid w:val="00907148"/>
    <w:rsid w:val="0091229C"/>
    <w:rsid w:val="00926133"/>
    <w:rsid w:val="00936B60"/>
    <w:rsid w:val="00940E73"/>
    <w:rsid w:val="00974DA3"/>
    <w:rsid w:val="00976D36"/>
    <w:rsid w:val="0098597D"/>
    <w:rsid w:val="009A3E1D"/>
    <w:rsid w:val="009E26A9"/>
    <w:rsid w:val="009F1825"/>
    <w:rsid w:val="009F619A"/>
    <w:rsid w:val="009F6DDE"/>
    <w:rsid w:val="00A370A8"/>
    <w:rsid w:val="00A51B9A"/>
    <w:rsid w:val="00A60442"/>
    <w:rsid w:val="00AB0BCC"/>
    <w:rsid w:val="00AC3381"/>
    <w:rsid w:val="00AD0E48"/>
    <w:rsid w:val="00B160CA"/>
    <w:rsid w:val="00B45AB6"/>
    <w:rsid w:val="00B6439F"/>
    <w:rsid w:val="00B80814"/>
    <w:rsid w:val="00BD4753"/>
    <w:rsid w:val="00BD5CB1"/>
    <w:rsid w:val="00BE62EE"/>
    <w:rsid w:val="00C003BA"/>
    <w:rsid w:val="00C07B36"/>
    <w:rsid w:val="00C413BD"/>
    <w:rsid w:val="00C46878"/>
    <w:rsid w:val="00C5474C"/>
    <w:rsid w:val="00C72268"/>
    <w:rsid w:val="00C80E51"/>
    <w:rsid w:val="00CB4A51"/>
    <w:rsid w:val="00CD4532"/>
    <w:rsid w:val="00CD47B0"/>
    <w:rsid w:val="00CE6104"/>
    <w:rsid w:val="00CE7918"/>
    <w:rsid w:val="00D1451E"/>
    <w:rsid w:val="00D16163"/>
    <w:rsid w:val="00D326D3"/>
    <w:rsid w:val="00D40348"/>
    <w:rsid w:val="00D663BE"/>
    <w:rsid w:val="00D75CA2"/>
    <w:rsid w:val="00DB1E9C"/>
    <w:rsid w:val="00DB3FAD"/>
    <w:rsid w:val="00DE04F8"/>
    <w:rsid w:val="00E11EC2"/>
    <w:rsid w:val="00E61C09"/>
    <w:rsid w:val="00E677FE"/>
    <w:rsid w:val="00E77804"/>
    <w:rsid w:val="00EB3B58"/>
    <w:rsid w:val="00EC7359"/>
    <w:rsid w:val="00ED705A"/>
    <w:rsid w:val="00EE3054"/>
    <w:rsid w:val="00F00606"/>
    <w:rsid w:val="00F01256"/>
    <w:rsid w:val="00F46824"/>
    <w:rsid w:val="00FC7475"/>
    <w:rsid w:val="00FD244B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0115C"/>
  <w15:chartTrackingRefBased/>
  <w15:docId w15:val="{B37878D4-909D-4BFC-BB46-93F435AD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413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reasuer@yara.ca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BD2366A8B64CF4AF295D9474AE0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6E556-D00F-4F7E-9A51-07BB673DA818}"/>
      </w:docPartPr>
      <w:docPartBody>
        <w:p w:rsidR="007E5008" w:rsidRDefault="007E5008">
          <w:pPr>
            <w:pStyle w:val="F5BD2366A8B64CF4AF295D9474AE06BC"/>
          </w:pPr>
          <w:r w:rsidRPr="00C5474C">
            <w:rPr>
              <w:rStyle w:val="Heading1Char"/>
            </w:rPr>
            <w:t>Date</w:t>
          </w:r>
        </w:p>
      </w:docPartBody>
    </w:docPart>
    <w:docPart>
      <w:docPartPr>
        <w:name w:val="32F5B0CC3C5C46E9BB8D68793F7C9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A9CD2-C93C-4743-88E0-A411C64DC53D}"/>
      </w:docPartPr>
      <w:docPartBody>
        <w:p w:rsidR="007E5008" w:rsidRDefault="007E5008">
          <w:pPr>
            <w:pStyle w:val="32F5B0CC3C5C46E9BB8D68793F7C9EEF"/>
          </w:pPr>
          <w:r w:rsidRPr="00C5474C">
            <w:t>Budget category</w:t>
          </w:r>
        </w:p>
      </w:docPartBody>
    </w:docPart>
    <w:docPart>
      <w:docPartPr>
        <w:name w:val="F0EB13E7756246CEB8BBCCC83F30C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FBD30-ADD2-48DD-A83D-AE6EE0132384}"/>
      </w:docPartPr>
      <w:docPartBody>
        <w:p w:rsidR="007E5008" w:rsidRDefault="007E5008">
          <w:pPr>
            <w:pStyle w:val="F0EB13E7756246CEB8BBCCC83F30CBA8"/>
          </w:pPr>
          <w:r w:rsidRPr="00C5474C">
            <w:rPr>
              <w:rStyle w:val="Heading1Char"/>
            </w:rPr>
            <w:t>Submitted by</w:t>
          </w:r>
        </w:p>
      </w:docPartBody>
    </w:docPart>
    <w:docPart>
      <w:docPartPr>
        <w:name w:val="05956B2A154D47D2A35F7D4D500CA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DA9D2-08C0-4087-880E-AF3772A43B6A}"/>
      </w:docPartPr>
      <w:docPartBody>
        <w:p w:rsidR="007E5008" w:rsidRDefault="007E5008">
          <w:pPr>
            <w:pStyle w:val="05956B2A154D47D2A35F7D4D500CAF88"/>
          </w:pPr>
          <w:r w:rsidRPr="00C5474C">
            <w:rPr>
              <w:rStyle w:val="Heading1Char"/>
            </w:rPr>
            <w:t>Phone</w:t>
          </w:r>
        </w:p>
      </w:docPartBody>
    </w:docPart>
    <w:docPart>
      <w:docPartPr>
        <w:name w:val="07DE3721FCCD469086FBB48B19D8C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54D58-B657-4E3D-BC20-BD33A26CCFE2}"/>
      </w:docPartPr>
      <w:docPartBody>
        <w:p w:rsidR="007E5008" w:rsidRDefault="007E5008">
          <w:pPr>
            <w:pStyle w:val="07DE3721FCCD469086FBB48B19D8CB80"/>
          </w:pPr>
          <w:r w:rsidRPr="00C5474C">
            <w:rPr>
              <w:rStyle w:val="Heading1Char"/>
            </w:rPr>
            <w:t>Email</w:t>
          </w:r>
        </w:p>
      </w:docPartBody>
    </w:docPart>
    <w:docPart>
      <w:docPartPr>
        <w:name w:val="81FE6E9578B64EDE9378DEC8B4DD0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5A3CB-5700-4715-9ACB-77FFBB1B08B9}"/>
      </w:docPartPr>
      <w:docPartBody>
        <w:p w:rsidR="007E5008" w:rsidRDefault="007E5008">
          <w:pPr>
            <w:pStyle w:val="81FE6E9578B64EDE9378DEC8B4DD0082"/>
          </w:pPr>
          <w:r w:rsidRPr="00C5474C">
            <w:t>Send check to</w:t>
          </w:r>
        </w:p>
      </w:docPartBody>
    </w:docPart>
    <w:docPart>
      <w:docPartPr>
        <w:name w:val="6F8576E4C75A484488AD523F495B1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C4C8D-950B-48A1-997C-22400932A8FD}"/>
      </w:docPartPr>
      <w:docPartBody>
        <w:p w:rsidR="007E5008" w:rsidRDefault="007E5008">
          <w:pPr>
            <w:pStyle w:val="6F8576E4C75A484488AD523F495B1214"/>
          </w:pPr>
          <w:r w:rsidRPr="00C5474C">
            <w:rPr>
              <w:rStyle w:val="Heading1Char"/>
            </w:rPr>
            <w:t>Address</w:t>
          </w:r>
        </w:p>
      </w:docPartBody>
    </w:docPart>
    <w:docPart>
      <w:docPartPr>
        <w:name w:val="5F044524F9B2435E9391B88D82A77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ADD3D-799B-4269-AC75-439EECC39E19}"/>
      </w:docPartPr>
      <w:docPartBody>
        <w:p w:rsidR="007E5008" w:rsidRDefault="007E5008">
          <w:pPr>
            <w:pStyle w:val="5F044524F9B2435E9391B88D82A77BAB"/>
          </w:pPr>
          <w:r w:rsidRPr="00C5474C">
            <w:t>City/State/Zip</w:t>
          </w:r>
        </w:p>
      </w:docPartBody>
    </w:docPart>
    <w:docPart>
      <w:docPartPr>
        <w:name w:val="996B459E47054DAD969E6A8AC4AE6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53658-1B17-42B6-99D8-010CD9060736}"/>
      </w:docPartPr>
      <w:docPartBody>
        <w:p w:rsidR="007E5008" w:rsidRDefault="007E5008">
          <w:pPr>
            <w:pStyle w:val="996B459E47054DAD969E6A8AC4AE6AFE"/>
          </w:pPr>
          <w:r w:rsidRPr="0025427C">
            <w:t>Description of purchase</w:t>
          </w:r>
        </w:p>
      </w:docPartBody>
    </w:docPart>
    <w:docPart>
      <w:docPartPr>
        <w:name w:val="E1CC7F373AFD40D0950E13F20B22C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F35C9-A98D-4FD3-A23C-3BF8F234F2E2}"/>
      </w:docPartPr>
      <w:docPartBody>
        <w:p w:rsidR="007E5008" w:rsidRDefault="007E5008">
          <w:pPr>
            <w:pStyle w:val="E1CC7F373AFD40D0950E13F20B22C452"/>
          </w:pPr>
          <w:r w:rsidRPr="000575C0">
            <w:t>A</w:t>
          </w:r>
          <w:r>
            <w:t>mount</w:t>
          </w:r>
        </w:p>
      </w:docPartBody>
    </w:docPart>
    <w:docPart>
      <w:docPartPr>
        <w:name w:val="DE89EE6B7DE94AC984A9E550E9E82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21DB9-AB85-4A97-97B5-51D1FC45A0E2}"/>
      </w:docPartPr>
      <w:docPartBody>
        <w:p w:rsidR="007E5008" w:rsidRDefault="007E5008">
          <w:pPr>
            <w:pStyle w:val="DE89EE6B7DE94AC984A9E550E9E82970"/>
          </w:pPr>
          <w:r w:rsidRPr="00C5474C">
            <w:rPr>
              <w:rStyle w:val="Heading1Char"/>
            </w:rPr>
            <w:t>Total</w:t>
          </w:r>
        </w:p>
      </w:docPartBody>
    </w:docPart>
    <w:docPart>
      <w:docPartPr>
        <w:name w:val="505F69A7E7B947368218FCD776836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9517C-91ED-4300-A55F-2CDC0211F794}"/>
      </w:docPartPr>
      <w:docPartBody>
        <w:p w:rsidR="007E5008" w:rsidRDefault="007E5008">
          <w:pPr>
            <w:pStyle w:val="505F69A7E7B947368218FCD776836163"/>
          </w:pPr>
          <w:r w:rsidRPr="009F1825">
            <w:t>Treasurer use only</w:t>
          </w:r>
        </w:p>
      </w:docPartBody>
    </w:docPart>
    <w:docPart>
      <w:docPartPr>
        <w:name w:val="5079C7ABB3A240EAB2B06BA149B31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C8BB9-0A88-49B3-A685-4C8FED3C15DA}"/>
      </w:docPartPr>
      <w:docPartBody>
        <w:p w:rsidR="007E5008" w:rsidRDefault="007E5008">
          <w:pPr>
            <w:pStyle w:val="5079C7ABB3A240EAB2B06BA149B31626"/>
          </w:pPr>
          <w:r w:rsidRPr="00C07B36">
            <w:rPr>
              <w:bCs/>
            </w:rPr>
            <w:t>Check</w:t>
          </w:r>
          <w:r w:rsidRPr="00C07B36">
            <w:t xml:space="preserve"> number</w:t>
          </w:r>
        </w:p>
      </w:docPartBody>
    </w:docPart>
    <w:docPart>
      <w:docPartPr>
        <w:name w:val="54694993091C4E1CBC87D33C9DDFF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E749F-8DB6-4529-BECD-839750B9762C}"/>
      </w:docPartPr>
      <w:docPartBody>
        <w:p w:rsidR="007E5008" w:rsidRDefault="007E5008">
          <w:pPr>
            <w:pStyle w:val="54694993091C4E1CBC87D33C9DDFF121"/>
          </w:pPr>
          <w:r w:rsidRPr="00C5474C">
            <w:t>Amount</w:t>
          </w:r>
        </w:p>
      </w:docPartBody>
    </w:docPart>
    <w:docPart>
      <w:docPartPr>
        <w:name w:val="487FC2622B0348388C5716A1D16A2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0EFC8-BF5C-4E69-82CE-D2B0BDF0DE79}"/>
      </w:docPartPr>
      <w:docPartBody>
        <w:p w:rsidR="007E5008" w:rsidRDefault="007E5008">
          <w:pPr>
            <w:pStyle w:val="487FC2622B0348388C5716A1D16A274D"/>
          </w:pPr>
          <w:r w:rsidRPr="00C5474C">
            <w:rPr>
              <w:rStyle w:val="Heading1Char"/>
            </w:rPr>
            <w:t>Date</w:t>
          </w:r>
        </w:p>
      </w:docPartBody>
    </w:docPart>
    <w:docPart>
      <w:docPartPr>
        <w:name w:val="19C6E5FAE5B64E198901309F0E5FA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274E-A14F-4335-B763-B1743AC8B5C8}"/>
      </w:docPartPr>
      <w:docPartBody>
        <w:p w:rsidR="007E5008" w:rsidRDefault="007E5008">
          <w:pPr>
            <w:pStyle w:val="19C6E5FAE5B64E198901309F0E5FAD0B"/>
          </w:pPr>
          <w:r w:rsidRPr="00653F76">
            <w:t>Budget category</w:t>
          </w:r>
        </w:p>
      </w:docPartBody>
    </w:docPart>
    <w:docPart>
      <w:docPartPr>
        <w:name w:val="5BEA985410F544E0ADB751CD037DD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8FB0C-AF2A-4EAB-94E8-A3CA54A95D74}"/>
      </w:docPartPr>
      <w:docPartBody>
        <w:p w:rsidR="007E5008" w:rsidRDefault="007E5008" w:rsidP="007E5008">
          <w:pPr>
            <w:pStyle w:val="5BEA985410F544E0ADB751CD037DD969"/>
          </w:pPr>
          <w:r w:rsidRPr="00C5474C">
            <w:rPr>
              <w:rStyle w:val="Bold"/>
            </w:rPr>
            <w:t>hansson@example.com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008"/>
    <w:rsid w:val="00595670"/>
    <w:rsid w:val="007E5008"/>
    <w:rsid w:val="00D663BE"/>
    <w:rsid w:val="00FE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after="0" w:line="240" w:lineRule="auto"/>
      <w:outlineLvl w:val="0"/>
    </w:pPr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ld">
    <w:name w:val="Bold"/>
    <w:basedOn w:val="DefaultParagraphFont"/>
    <w:uiPriority w:val="1"/>
    <w:qFormat/>
    <w:rsid w:val="007E5008"/>
    <w:rPr>
      <w:b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:lang w:val="en-US" w:eastAsia="en-US"/>
      <w14:ligatures w14:val="none"/>
    </w:rPr>
  </w:style>
  <w:style w:type="paragraph" w:customStyle="1" w:styleId="F5BD2366A8B64CF4AF295D9474AE06BC">
    <w:name w:val="F5BD2366A8B64CF4AF295D9474AE06BC"/>
  </w:style>
  <w:style w:type="paragraph" w:customStyle="1" w:styleId="32F5B0CC3C5C46E9BB8D68793F7C9EEF">
    <w:name w:val="32F5B0CC3C5C46E9BB8D68793F7C9EEF"/>
  </w:style>
  <w:style w:type="paragraph" w:customStyle="1" w:styleId="356C9B3D2F404AAEB1DE8C13DB11B299">
    <w:name w:val="356C9B3D2F404AAEB1DE8C13DB11B299"/>
  </w:style>
  <w:style w:type="paragraph" w:customStyle="1" w:styleId="F0EB13E7756246CEB8BBCCC83F30CBA8">
    <w:name w:val="F0EB13E7756246CEB8BBCCC83F30CBA8"/>
  </w:style>
  <w:style w:type="paragraph" w:customStyle="1" w:styleId="05956B2A154D47D2A35F7D4D500CAF88">
    <w:name w:val="05956B2A154D47D2A35F7D4D500CAF88"/>
  </w:style>
  <w:style w:type="paragraph" w:customStyle="1" w:styleId="07DE3721FCCD469086FBB48B19D8CB80">
    <w:name w:val="07DE3721FCCD469086FBB48B19D8CB80"/>
  </w:style>
  <w:style w:type="paragraph" w:customStyle="1" w:styleId="0459A73A6C914FC988FCF41A1F4C4F37">
    <w:name w:val="0459A73A6C914FC988FCF41A1F4C4F37"/>
  </w:style>
  <w:style w:type="paragraph" w:customStyle="1" w:styleId="81FE6E9578B64EDE9378DEC8B4DD0082">
    <w:name w:val="81FE6E9578B64EDE9378DEC8B4DD0082"/>
  </w:style>
  <w:style w:type="paragraph" w:customStyle="1" w:styleId="6F8576E4C75A484488AD523F495B1214">
    <w:name w:val="6F8576E4C75A484488AD523F495B1214"/>
  </w:style>
  <w:style w:type="paragraph" w:customStyle="1" w:styleId="5F044524F9B2435E9391B88D82A77BAB">
    <w:name w:val="5F044524F9B2435E9391B88D82A77BAB"/>
  </w:style>
  <w:style w:type="paragraph" w:customStyle="1" w:styleId="996B459E47054DAD969E6A8AC4AE6AFE">
    <w:name w:val="996B459E47054DAD969E6A8AC4AE6AFE"/>
  </w:style>
  <w:style w:type="paragraph" w:customStyle="1" w:styleId="E1CC7F373AFD40D0950E13F20B22C452">
    <w:name w:val="E1CC7F373AFD40D0950E13F20B22C452"/>
  </w:style>
  <w:style w:type="paragraph" w:customStyle="1" w:styleId="DE89EE6B7DE94AC984A9E550E9E82970">
    <w:name w:val="DE89EE6B7DE94AC984A9E550E9E82970"/>
  </w:style>
  <w:style w:type="paragraph" w:customStyle="1" w:styleId="505F69A7E7B947368218FCD776836163">
    <w:name w:val="505F69A7E7B947368218FCD776836163"/>
  </w:style>
  <w:style w:type="paragraph" w:customStyle="1" w:styleId="5079C7ABB3A240EAB2B06BA149B31626">
    <w:name w:val="5079C7ABB3A240EAB2B06BA149B31626"/>
  </w:style>
  <w:style w:type="paragraph" w:customStyle="1" w:styleId="54694993091C4E1CBC87D33C9DDFF121">
    <w:name w:val="54694993091C4E1CBC87D33C9DDFF121"/>
  </w:style>
  <w:style w:type="paragraph" w:customStyle="1" w:styleId="487FC2622B0348388C5716A1D16A274D">
    <w:name w:val="487FC2622B0348388C5716A1D16A274D"/>
  </w:style>
  <w:style w:type="paragraph" w:customStyle="1" w:styleId="19C6E5FAE5B64E198901309F0E5FAD0B">
    <w:name w:val="19C6E5FAE5B64E198901309F0E5FAD0B"/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20" w:line="240" w:lineRule="auto"/>
      <w:jc w:val="center"/>
    </w:pPr>
    <w:rPr>
      <w:b/>
      <w:caps/>
      <w:color w:val="FFFFFF" w:themeColor="background1"/>
      <w:kern w:val="0"/>
      <w:sz w:val="18"/>
      <w:szCs w:val="22"/>
      <w:lang w:val="en-US" w:eastAsia="en-U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color w:val="FFFFFF" w:themeColor="background1"/>
      <w:kern w:val="0"/>
      <w:sz w:val="18"/>
      <w:szCs w:val="22"/>
      <w:lang w:val="en-US" w:eastAsia="en-US"/>
      <w14:ligatures w14:val="none"/>
    </w:rPr>
  </w:style>
  <w:style w:type="paragraph" w:customStyle="1" w:styleId="2C1364EC5573451E8451B3A2AA952ADC">
    <w:name w:val="2C1364EC5573451E8451B3A2AA952ADC"/>
    <w:rsid w:val="007E5008"/>
  </w:style>
  <w:style w:type="paragraph" w:customStyle="1" w:styleId="8181ED6FF1CB48C79BF149F3916A01D4">
    <w:name w:val="8181ED6FF1CB48C79BF149F3916A01D4"/>
    <w:rsid w:val="007E5008"/>
  </w:style>
  <w:style w:type="paragraph" w:customStyle="1" w:styleId="5BEA985410F544E0ADB751CD037DD969">
    <w:name w:val="5BEA985410F544E0ADB751CD037DD969"/>
    <w:rsid w:val="007E50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8AC529-95DE-42BE-8A40-0CF1E4F366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2C00285B-1844-490F-A06D-31E4E6E71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0A94B6-60D7-46AA-B8B6-2F715750B91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31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settle</dc:creator>
  <cp:keywords/>
  <dc:description/>
  <cp:lastModifiedBy>michael settle</cp:lastModifiedBy>
  <cp:revision>2</cp:revision>
  <dcterms:created xsi:type="dcterms:W3CDTF">2024-09-16T06:47:00Z</dcterms:created>
  <dcterms:modified xsi:type="dcterms:W3CDTF">2026-01-06T07:14:00Z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